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D4A" w:rsidRDefault="00E26D4A" w:rsidP="009A7535">
      <w:pPr>
        <w:pStyle w:val="NoSpacing"/>
        <w:ind w:left="5664"/>
        <w:outlineLvl w:val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Załącznik do Uchwały Nr XLV/315/2014</w:t>
      </w:r>
    </w:p>
    <w:p w:rsidR="00E26D4A" w:rsidRDefault="00E26D4A" w:rsidP="009A7535">
      <w:pPr>
        <w:pStyle w:val="NoSpacing"/>
        <w:ind w:left="5664"/>
        <w:outlineLvl w:val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Rady Miejskiej w Białym Borze</w:t>
      </w:r>
    </w:p>
    <w:p w:rsidR="00E26D4A" w:rsidRDefault="00E26D4A" w:rsidP="009A7535">
      <w:pPr>
        <w:pStyle w:val="NoSpacing"/>
        <w:ind w:left="5664"/>
        <w:outlineLvl w:val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z dnia  30 czerwca  2014r.</w:t>
      </w:r>
    </w:p>
    <w:p w:rsidR="00E26D4A" w:rsidRDefault="00E26D4A" w:rsidP="001F390F">
      <w:pPr>
        <w:pStyle w:val="NoSpacing"/>
        <w:ind w:left="5664"/>
        <w:rPr>
          <w:rFonts w:ascii="Arial" w:hAnsi="Arial" w:cs="Arial"/>
          <w:sz w:val="16"/>
          <w:szCs w:val="16"/>
        </w:rPr>
      </w:pPr>
    </w:p>
    <w:p w:rsidR="00E26D4A" w:rsidRDefault="00E26D4A">
      <w:pPr>
        <w:pStyle w:val="NoSpacing"/>
        <w:rPr>
          <w:rFonts w:ascii="Arial" w:hAnsi="Arial" w:cs="Arial"/>
          <w:sz w:val="16"/>
          <w:szCs w:val="16"/>
        </w:rPr>
      </w:pPr>
    </w:p>
    <w:p w:rsidR="00E26D4A" w:rsidRPr="008A794D" w:rsidRDefault="00E26D4A">
      <w:pPr>
        <w:pStyle w:val="NoSpacing"/>
        <w:rPr>
          <w:rFonts w:ascii="Arial" w:hAnsi="Arial" w:cs="Arial"/>
        </w:rPr>
      </w:pPr>
      <w:r w:rsidRPr="008A794D">
        <w:rPr>
          <w:rFonts w:ascii="Arial" w:hAnsi="Arial" w:cs="Arial"/>
          <w:sz w:val="16"/>
          <w:szCs w:val="16"/>
        </w:rPr>
        <w:t>POLA JASNE WYPEŁNIA WŁAŚCICIEL NIERUCHOMOŚCI, WYPEŁNIAĆ KOMPUTEROWO LUB RĘCZNIE, DUŻYMI, DRUKOWANYMI LITERAMI, CZARNYM LUB NIEBIESKIM KOLOREM</w:t>
      </w:r>
    </w:p>
    <w:p w:rsidR="00E26D4A" w:rsidRDefault="00E26D4A">
      <w:pPr>
        <w:pStyle w:val="NoSpacing"/>
        <w:rPr>
          <w:rFonts w:ascii="Arial" w:hAnsi="Arial" w:cs="Arial"/>
          <w:sz w:val="18"/>
          <w:szCs w:val="18"/>
          <w:u w:val="single"/>
        </w:rPr>
      </w:pPr>
      <w:r w:rsidRPr="008A794D">
        <w:rPr>
          <w:rFonts w:ascii="Arial" w:hAnsi="Arial" w:cs="Arial"/>
          <w:sz w:val="18"/>
          <w:szCs w:val="18"/>
          <w:u w:val="single"/>
        </w:rPr>
        <w:t>……………………………………………………………………………………………………………………………………</w:t>
      </w:r>
    </w:p>
    <w:p w:rsidR="00E26D4A" w:rsidRPr="008A794D" w:rsidRDefault="00E26D4A">
      <w:pPr>
        <w:pStyle w:val="NoSpacing"/>
        <w:rPr>
          <w:rFonts w:ascii="Arial" w:hAnsi="Arial" w:cs="Arial"/>
        </w:rPr>
      </w:pPr>
    </w:p>
    <w:p w:rsidR="00E26D4A" w:rsidRPr="008A794D" w:rsidRDefault="00E26D4A" w:rsidP="009A7535">
      <w:pPr>
        <w:pStyle w:val="NoSpacing"/>
        <w:jc w:val="center"/>
        <w:outlineLvl w:val="0"/>
        <w:rPr>
          <w:rFonts w:ascii="Arial" w:hAnsi="Arial" w:cs="Arial"/>
        </w:rPr>
      </w:pPr>
      <w:r w:rsidRPr="008A794D">
        <w:rPr>
          <w:rFonts w:ascii="Arial" w:hAnsi="Arial" w:cs="Arial"/>
          <w:b/>
          <w:sz w:val="20"/>
          <w:szCs w:val="20"/>
        </w:rPr>
        <w:t>DEKLARACJA O WYSOKOŚCI OPŁATY ZA GOSPODAROWANIE</w:t>
      </w:r>
    </w:p>
    <w:p w:rsidR="00E26D4A" w:rsidRPr="008A794D" w:rsidRDefault="00E26D4A">
      <w:pPr>
        <w:pStyle w:val="NoSpacing"/>
        <w:jc w:val="center"/>
        <w:rPr>
          <w:rFonts w:ascii="Arial" w:hAnsi="Arial" w:cs="Arial"/>
        </w:rPr>
      </w:pPr>
      <w:r w:rsidRPr="008A794D">
        <w:rPr>
          <w:rFonts w:ascii="Arial" w:hAnsi="Arial" w:cs="Arial"/>
          <w:b/>
          <w:sz w:val="20"/>
          <w:szCs w:val="20"/>
        </w:rPr>
        <w:t>ODPADAMI KOMUNALNYMI</w:t>
      </w:r>
    </w:p>
    <w:p w:rsidR="00E26D4A" w:rsidRPr="008A794D" w:rsidRDefault="00E26D4A">
      <w:pPr>
        <w:pStyle w:val="NoSpacing"/>
        <w:jc w:val="center"/>
        <w:rPr>
          <w:rFonts w:ascii="Arial" w:hAnsi="Arial" w:cs="Arial"/>
        </w:rPr>
      </w:pPr>
    </w:p>
    <w:tbl>
      <w:tblPr>
        <w:tblW w:w="0" w:type="auto"/>
        <w:tblInd w:w="-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000"/>
      </w:tblPr>
      <w:tblGrid>
        <w:gridCol w:w="1667"/>
        <w:gridCol w:w="7729"/>
      </w:tblGrid>
      <w:tr w:rsidR="00E26D4A" w:rsidRPr="008A794D" w:rsidTr="00E635F1">
        <w:tc>
          <w:tcPr>
            <w:tcW w:w="16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Podstawa prawna:</w:t>
            </w:r>
          </w:p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</w:p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Składający</w:t>
            </w:r>
          </w:p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</w:p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</w:p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Miejsce składania::</w:t>
            </w:r>
          </w:p>
        </w:tc>
        <w:tc>
          <w:tcPr>
            <w:tcW w:w="77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Ustawa z dnia 13 września 1996 r</w:t>
            </w:r>
            <w:r>
              <w:rPr>
                <w:rFonts w:ascii="Arial" w:hAnsi="Arial" w:cs="Arial"/>
                <w:sz w:val="20"/>
                <w:szCs w:val="20"/>
              </w:rPr>
              <w:t>.,</w:t>
            </w:r>
            <w:r w:rsidRPr="008A794D">
              <w:rPr>
                <w:rFonts w:ascii="Arial" w:hAnsi="Arial" w:cs="Arial"/>
                <w:sz w:val="20"/>
                <w:szCs w:val="20"/>
              </w:rPr>
              <w:t xml:space="preserve"> o utrzymaniu czystości i porządku w gminach (Dz.U.20</w:t>
            </w:r>
            <w:r>
              <w:rPr>
                <w:rFonts w:ascii="Arial" w:hAnsi="Arial" w:cs="Arial"/>
                <w:sz w:val="20"/>
                <w:szCs w:val="20"/>
              </w:rPr>
              <w:t>13.1399 j.t.)</w:t>
            </w:r>
          </w:p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</w:p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Formularz przeznaczony dla właścicieli nieruchomości zamieszkałych</w:t>
            </w:r>
            <w:r>
              <w:rPr>
                <w:rFonts w:ascii="Arial" w:hAnsi="Arial" w:cs="Arial"/>
                <w:sz w:val="20"/>
                <w:szCs w:val="20"/>
              </w:rPr>
              <w:t xml:space="preserve"> i</w:t>
            </w:r>
            <w:r w:rsidRPr="008A794D">
              <w:rPr>
                <w:rFonts w:ascii="Arial" w:hAnsi="Arial" w:cs="Arial"/>
                <w:sz w:val="20"/>
                <w:szCs w:val="20"/>
              </w:rPr>
              <w:t xml:space="preserve"> położonych na terenie Gminy Biały Bór</w:t>
            </w:r>
          </w:p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</w:p>
          <w:p w:rsidR="00E26D4A" w:rsidRPr="008A794D" w:rsidRDefault="00E26D4A" w:rsidP="00D60C38">
            <w:pPr>
              <w:pStyle w:val="NoSpacing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Urząd Miejski w Białym Borze, ul. Żymierskiego 10</w:t>
            </w:r>
          </w:p>
        </w:tc>
      </w:tr>
    </w:tbl>
    <w:p w:rsidR="00E26D4A" w:rsidRPr="008A794D" w:rsidRDefault="00E26D4A">
      <w:pPr>
        <w:pStyle w:val="NoSpacing"/>
        <w:jc w:val="center"/>
        <w:rPr>
          <w:rFonts w:ascii="Arial" w:hAnsi="Arial" w:cs="Arial"/>
        </w:rPr>
      </w:pPr>
      <w:r w:rsidRPr="008A794D"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W w:w="0" w:type="auto"/>
        <w:tblInd w:w="-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000"/>
      </w:tblPr>
      <w:tblGrid>
        <w:gridCol w:w="9396"/>
      </w:tblGrid>
      <w:tr w:rsidR="00E26D4A" w:rsidRPr="008A794D" w:rsidTr="00E635F1">
        <w:tc>
          <w:tcPr>
            <w:tcW w:w="9396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b/>
                <w:sz w:val="20"/>
                <w:szCs w:val="20"/>
              </w:rPr>
              <w:t>A. ORGAN WŁ</w:t>
            </w:r>
            <w:r>
              <w:rPr>
                <w:rFonts w:ascii="Arial" w:hAnsi="Arial" w:cs="Arial"/>
                <w:b/>
                <w:sz w:val="20"/>
                <w:szCs w:val="20"/>
              </w:rPr>
              <w:t>A</w:t>
            </w:r>
            <w:r w:rsidRPr="008A794D">
              <w:rPr>
                <w:rFonts w:ascii="Arial" w:hAnsi="Arial" w:cs="Arial"/>
                <w:b/>
                <w:sz w:val="20"/>
                <w:szCs w:val="20"/>
              </w:rPr>
              <w:t>ŚCIWY DO ZŁOŻENIA DEKLARACJI</w:t>
            </w:r>
          </w:p>
        </w:tc>
      </w:tr>
      <w:tr w:rsidR="00E26D4A" w:rsidRPr="008A794D" w:rsidTr="00E635F1">
        <w:tc>
          <w:tcPr>
            <w:tcW w:w="9396" w:type="dxa"/>
            <w:tcBorders>
              <w:top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</w:p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b/>
                <w:sz w:val="20"/>
                <w:szCs w:val="20"/>
              </w:rPr>
              <w:t>Burmistrz Białego Boru</w:t>
            </w:r>
          </w:p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b/>
                <w:sz w:val="20"/>
                <w:szCs w:val="20"/>
              </w:rPr>
              <w:t>78-425 Biały Bór, ul. Żymierskiego 10</w:t>
            </w:r>
          </w:p>
        </w:tc>
      </w:tr>
      <w:tr w:rsidR="00E26D4A" w:rsidRPr="008A794D" w:rsidTr="00E635F1">
        <w:tc>
          <w:tcPr>
            <w:tcW w:w="9396" w:type="dxa"/>
            <w:tcBorders>
              <w:bottom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D4A" w:rsidRPr="008A794D" w:rsidRDefault="00E26D4A">
            <w:pPr>
              <w:pStyle w:val="Domylnie"/>
              <w:spacing w:after="0" w:line="100" w:lineRule="atLeast"/>
              <w:rPr>
                <w:rFonts w:ascii="Arial" w:hAnsi="Arial" w:cs="Arial"/>
              </w:rPr>
            </w:pPr>
          </w:p>
        </w:tc>
      </w:tr>
    </w:tbl>
    <w:p w:rsidR="00E26D4A" w:rsidRPr="008A794D" w:rsidRDefault="00E26D4A">
      <w:pPr>
        <w:pStyle w:val="NoSpacing"/>
        <w:jc w:val="center"/>
        <w:rPr>
          <w:rFonts w:ascii="Arial" w:hAnsi="Arial" w:cs="Arial"/>
        </w:rPr>
      </w:pPr>
      <w:r w:rsidRPr="008A794D">
        <w:rPr>
          <w:rFonts w:ascii="Arial" w:hAnsi="Arial" w:cs="Arial"/>
          <w:b/>
          <w:sz w:val="8"/>
          <w:szCs w:val="8"/>
        </w:rPr>
        <w:t>4</w:t>
      </w:r>
    </w:p>
    <w:tbl>
      <w:tblPr>
        <w:tblW w:w="0" w:type="auto"/>
        <w:tblInd w:w="-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000"/>
      </w:tblPr>
      <w:tblGrid>
        <w:gridCol w:w="9396"/>
      </w:tblGrid>
      <w:tr w:rsidR="00E26D4A" w:rsidRPr="008A794D" w:rsidTr="00E635F1">
        <w:tc>
          <w:tcPr>
            <w:tcW w:w="9396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b/>
                <w:sz w:val="20"/>
                <w:szCs w:val="20"/>
              </w:rPr>
              <w:t>B. OBOWIĄZEK ZŁOŻENIA DEKLARACJI</w:t>
            </w:r>
          </w:p>
        </w:tc>
      </w:tr>
      <w:tr w:rsidR="00E26D4A" w:rsidRPr="008A794D" w:rsidTr="00E635F1">
        <w:tc>
          <w:tcPr>
            <w:tcW w:w="9396" w:type="dxa"/>
            <w:tcBorders>
              <w:top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b/>
                <w:sz w:val="20"/>
                <w:szCs w:val="20"/>
              </w:rPr>
              <w:t>Okoliczności powodujące obowiązek złożenia deklaracji</w:t>
            </w:r>
            <w:r w:rsidRPr="008A794D">
              <w:rPr>
                <w:rFonts w:ascii="Arial" w:hAnsi="Arial" w:cs="Arial"/>
                <w:sz w:val="20"/>
                <w:szCs w:val="20"/>
              </w:rPr>
              <w:t xml:space="preserve"> ( zaznacz właściwy kwadrat):</w:t>
            </w:r>
          </w:p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</w:p>
          <w:tbl>
            <w:tblPr>
              <w:tblW w:w="0" w:type="auto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</w:tblBorders>
              <w:tblCellMar>
                <w:left w:w="10" w:type="dxa"/>
                <w:right w:w="10" w:type="dxa"/>
              </w:tblCellMar>
              <w:tblLook w:val="0000"/>
            </w:tblPr>
            <w:tblGrid>
              <w:gridCol w:w="357"/>
            </w:tblGrid>
            <w:tr w:rsidR="00E26D4A" w:rsidRPr="008A794D">
              <w:tc>
                <w:tcPr>
                  <w:tcW w:w="35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6D4A" w:rsidRPr="008A794D" w:rsidRDefault="00E26D4A">
                  <w:pPr>
                    <w:pStyle w:val="NoSpacing"/>
                    <w:rPr>
                      <w:rFonts w:ascii="Arial" w:hAnsi="Arial" w:cs="Arial"/>
                    </w:rPr>
                  </w:pPr>
                </w:p>
              </w:tc>
            </w:tr>
          </w:tbl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PIERWSZA DEKLARACJA</w:t>
            </w:r>
          </w:p>
          <w:tbl>
            <w:tblPr>
              <w:tblW w:w="0" w:type="auto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</w:tblBorders>
              <w:tblCellMar>
                <w:left w:w="10" w:type="dxa"/>
                <w:right w:w="10" w:type="dxa"/>
              </w:tblCellMar>
              <w:tblLook w:val="0000"/>
            </w:tblPr>
            <w:tblGrid>
              <w:gridCol w:w="357"/>
            </w:tblGrid>
            <w:tr w:rsidR="00E26D4A" w:rsidRPr="008A794D">
              <w:tc>
                <w:tcPr>
                  <w:tcW w:w="35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6D4A" w:rsidRPr="008A794D" w:rsidRDefault="00E26D4A">
                  <w:pPr>
                    <w:pStyle w:val="NoSpacing"/>
                    <w:rPr>
                      <w:rFonts w:ascii="Arial" w:hAnsi="Arial" w:cs="Arial"/>
                    </w:rPr>
                  </w:pPr>
                </w:p>
              </w:tc>
            </w:tr>
          </w:tbl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KOREKTA DEKLARACJI (DATA ZAISTNIENIA ZMIAN ………………)</w:t>
            </w:r>
          </w:p>
        </w:tc>
      </w:tr>
    </w:tbl>
    <w:p w:rsidR="00E26D4A" w:rsidRPr="008A794D" w:rsidRDefault="00E26D4A">
      <w:pPr>
        <w:pStyle w:val="NoSpacing"/>
        <w:rPr>
          <w:rFonts w:ascii="Arial" w:hAnsi="Arial" w:cs="Arial"/>
        </w:rPr>
      </w:pPr>
    </w:p>
    <w:tbl>
      <w:tblPr>
        <w:tblW w:w="0" w:type="auto"/>
        <w:tblInd w:w="-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000"/>
      </w:tblPr>
      <w:tblGrid>
        <w:gridCol w:w="4605"/>
        <w:gridCol w:w="4791"/>
      </w:tblGrid>
      <w:tr w:rsidR="00E26D4A" w:rsidRPr="008A794D" w:rsidTr="00F24A73">
        <w:tc>
          <w:tcPr>
            <w:tcW w:w="9396" w:type="dxa"/>
            <w:gridSpan w:val="2"/>
            <w:tcBorders>
              <w:top w:val="single" w:sz="4" w:space="0" w:color="00000A"/>
              <w:bottom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b/>
                <w:sz w:val="20"/>
                <w:szCs w:val="20"/>
              </w:rPr>
              <w:t>C. SKŁADAJĄCY DEKLARACJĘ</w:t>
            </w:r>
          </w:p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( zaznaczyć właściwy kwadrat):</w:t>
            </w:r>
          </w:p>
        </w:tc>
      </w:tr>
      <w:tr w:rsidR="00E26D4A" w:rsidRPr="008A794D" w:rsidTr="00F24A73">
        <w:trPr>
          <w:trHeight w:val="2686"/>
        </w:trPr>
        <w:tc>
          <w:tcPr>
            <w:tcW w:w="460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</w:p>
          <w:tbl>
            <w:tblPr>
              <w:tblW w:w="0" w:type="auto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</w:tblBorders>
              <w:tblCellMar>
                <w:left w:w="10" w:type="dxa"/>
                <w:right w:w="10" w:type="dxa"/>
              </w:tblCellMar>
              <w:tblLook w:val="0000"/>
            </w:tblPr>
            <w:tblGrid>
              <w:gridCol w:w="357"/>
            </w:tblGrid>
            <w:tr w:rsidR="00E26D4A" w:rsidRPr="008A794D">
              <w:tc>
                <w:tcPr>
                  <w:tcW w:w="35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6D4A" w:rsidRPr="008A794D" w:rsidRDefault="00E26D4A">
                  <w:pPr>
                    <w:pStyle w:val="NoSpacing"/>
                    <w:rPr>
                      <w:rFonts w:ascii="Arial" w:hAnsi="Arial" w:cs="Arial"/>
                    </w:rPr>
                  </w:pPr>
                </w:p>
              </w:tc>
            </w:tr>
          </w:tbl>
          <w:p w:rsidR="00E26D4A" w:rsidRDefault="00E26D4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WŁA</w:t>
            </w:r>
            <w:r>
              <w:rPr>
                <w:rFonts w:ascii="Arial" w:hAnsi="Arial" w:cs="Arial"/>
                <w:sz w:val="20"/>
                <w:szCs w:val="20"/>
              </w:rPr>
              <w:t xml:space="preserve">ŚCICIEL NIERUCHOMOŚCI </w:t>
            </w:r>
          </w:p>
          <w:p w:rsidR="00E26D4A" w:rsidRDefault="00E26D4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</w:tblBorders>
              <w:tblCellMar>
                <w:left w:w="10" w:type="dxa"/>
                <w:right w:w="10" w:type="dxa"/>
              </w:tblCellMar>
              <w:tblLook w:val="0000"/>
            </w:tblPr>
            <w:tblGrid>
              <w:gridCol w:w="357"/>
            </w:tblGrid>
            <w:tr w:rsidR="00E26D4A" w:rsidRPr="008A794D" w:rsidTr="005D73A7">
              <w:tc>
                <w:tcPr>
                  <w:tcW w:w="35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6D4A" w:rsidRPr="008A794D" w:rsidRDefault="00E26D4A" w:rsidP="005D73A7">
                  <w:pPr>
                    <w:pStyle w:val="NoSpacing"/>
                    <w:rPr>
                      <w:rFonts w:ascii="Arial" w:hAnsi="Arial" w:cs="Arial"/>
                    </w:rPr>
                  </w:pPr>
                </w:p>
              </w:tc>
            </w:tr>
          </w:tbl>
          <w:p w:rsidR="00E26D4A" w:rsidRDefault="00E26D4A" w:rsidP="00F24A7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UŻYTKOWNIK NIERUCHOMOŚCI</w:t>
            </w:r>
          </w:p>
          <w:p w:rsidR="00E26D4A" w:rsidRDefault="00E26D4A" w:rsidP="00F24A7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</w:tblBorders>
              <w:tblCellMar>
                <w:left w:w="10" w:type="dxa"/>
                <w:right w:w="10" w:type="dxa"/>
              </w:tblCellMar>
              <w:tblLook w:val="0000"/>
            </w:tblPr>
            <w:tblGrid>
              <w:gridCol w:w="357"/>
            </w:tblGrid>
            <w:tr w:rsidR="00E26D4A" w:rsidRPr="008A794D" w:rsidTr="005D73A7">
              <w:tc>
                <w:tcPr>
                  <w:tcW w:w="35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6D4A" w:rsidRPr="008A794D" w:rsidRDefault="00E26D4A" w:rsidP="005D73A7">
                  <w:pPr>
                    <w:pStyle w:val="NoSpacing"/>
                    <w:rPr>
                      <w:rFonts w:ascii="Arial" w:hAnsi="Arial" w:cs="Arial"/>
                    </w:rPr>
                  </w:pPr>
                </w:p>
              </w:tc>
            </w:tr>
          </w:tbl>
          <w:p w:rsidR="00E26D4A" w:rsidRDefault="00E26D4A" w:rsidP="00F24A7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NAJEMCA, DZIERŻAWCA</w:t>
            </w:r>
          </w:p>
          <w:p w:rsidR="00E26D4A" w:rsidRDefault="00E26D4A" w:rsidP="00F24A7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E26D4A" w:rsidRDefault="00E26D4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47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D4A" w:rsidRPr="008A794D" w:rsidRDefault="00E26D4A">
            <w:pPr>
              <w:pStyle w:val="NoSpacing"/>
              <w:jc w:val="center"/>
              <w:rPr>
                <w:rFonts w:ascii="Arial" w:hAnsi="Arial" w:cs="Arial"/>
              </w:rPr>
            </w:pPr>
          </w:p>
          <w:tbl>
            <w:tblPr>
              <w:tblW w:w="0" w:type="auto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</w:tblBorders>
              <w:tblCellMar>
                <w:left w:w="10" w:type="dxa"/>
                <w:right w:w="10" w:type="dxa"/>
              </w:tblCellMar>
              <w:tblLook w:val="0000"/>
            </w:tblPr>
            <w:tblGrid>
              <w:gridCol w:w="357"/>
            </w:tblGrid>
            <w:tr w:rsidR="00E26D4A" w:rsidRPr="008A794D">
              <w:tc>
                <w:tcPr>
                  <w:tcW w:w="35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6D4A" w:rsidRPr="008A794D" w:rsidRDefault="00E26D4A">
                  <w:pPr>
                    <w:pStyle w:val="NoSpacing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</w:tbl>
          <w:p w:rsidR="00E26D4A" w:rsidRDefault="00E26D4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WSPÓŁWŁAŚCICIEL</w:t>
            </w:r>
            <w:r>
              <w:rPr>
                <w:rFonts w:ascii="Arial" w:hAnsi="Arial" w:cs="Arial"/>
                <w:sz w:val="20"/>
                <w:szCs w:val="20"/>
              </w:rPr>
              <w:t xml:space="preserve"> NIERUCHOMOŚCI </w:t>
            </w:r>
          </w:p>
          <w:p w:rsidR="00E26D4A" w:rsidRDefault="00E26D4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E26D4A" w:rsidRDefault="00E26D4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</w:tblBorders>
              <w:tblCellMar>
                <w:left w:w="10" w:type="dxa"/>
                <w:right w:w="10" w:type="dxa"/>
              </w:tblCellMar>
              <w:tblLook w:val="0000"/>
            </w:tblPr>
            <w:tblGrid>
              <w:gridCol w:w="357"/>
            </w:tblGrid>
            <w:tr w:rsidR="00E26D4A" w:rsidRPr="008A794D" w:rsidTr="005D73A7">
              <w:tc>
                <w:tcPr>
                  <w:tcW w:w="35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6D4A" w:rsidRPr="008A794D" w:rsidRDefault="00E26D4A" w:rsidP="005D73A7">
                  <w:pPr>
                    <w:pStyle w:val="NoSpacing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</w:tbl>
          <w:p w:rsidR="00E26D4A" w:rsidRDefault="00E26D4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ZARZĄDCA NIERUCHOMOŚCI WSPÓLNEJ</w:t>
            </w:r>
          </w:p>
          <w:p w:rsidR="00E26D4A" w:rsidRDefault="00E26D4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</w:tblBorders>
              <w:tblCellMar>
                <w:left w:w="10" w:type="dxa"/>
                <w:right w:w="10" w:type="dxa"/>
              </w:tblCellMar>
              <w:tblLook w:val="0000"/>
            </w:tblPr>
            <w:tblGrid>
              <w:gridCol w:w="357"/>
            </w:tblGrid>
            <w:tr w:rsidR="00E26D4A" w:rsidRPr="008A794D" w:rsidTr="005D73A7">
              <w:tc>
                <w:tcPr>
                  <w:tcW w:w="35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6D4A" w:rsidRPr="008A794D" w:rsidRDefault="00E26D4A" w:rsidP="005D73A7">
                  <w:pPr>
                    <w:pStyle w:val="NoSpacing"/>
                    <w:rPr>
                      <w:rFonts w:ascii="Arial" w:hAnsi="Arial" w:cs="Arial"/>
                    </w:rPr>
                  </w:pPr>
                </w:p>
              </w:tc>
            </w:tr>
          </w:tbl>
          <w:p w:rsidR="00E26D4A" w:rsidRDefault="00E26D4A" w:rsidP="00F24A7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INNY …………………..</w:t>
            </w:r>
          </w:p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</w:p>
        </w:tc>
      </w:tr>
    </w:tbl>
    <w:p w:rsidR="00E26D4A" w:rsidRPr="008A794D" w:rsidRDefault="00E26D4A">
      <w:pPr>
        <w:pStyle w:val="NoSpacing"/>
        <w:jc w:val="center"/>
        <w:rPr>
          <w:rFonts w:ascii="Arial" w:hAnsi="Arial" w:cs="Arial"/>
        </w:rPr>
      </w:pPr>
    </w:p>
    <w:tbl>
      <w:tblPr>
        <w:tblW w:w="0" w:type="auto"/>
        <w:tblInd w:w="-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000"/>
      </w:tblPr>
      <w:tblGrid>
        <w:gridCol w:w="2705"/>
        <w:gridCol w:w="3295"/>
        <w:gridCol w:w="1654"/>
        <w:gridCol w:w="1742"/>
      </w:tblGrid>
      <w:tr w:rsidR="00E26D4A" w:rsidRPr="008A794D">
        <w:tc>
          <w:tcPr>
            <w:tcW w:w="2302" w:type="dxa"/>
            <w:gridSpan w:val="4"/>
            <w:tcBorders>
              <w:top w:val="single" w:sz="4" w:space="0" w:color="00000A"/>
              <w:bottom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b/>
                <w:sz w:val="20"/>
                <w:szCs w:val="20"/>
              </w:rPr>
              <w:t>D. DANE SKŁADAJĄCEGO DEKLARACJĘ</w:t>
            </w:r>
          </w:p>
        </w:tc>
      </w:tr>
      <w:tr w:rsidR="00E26D4A" w:rsidRPr="008A794D" w:rsidTr="0048528E">
        <w:trPr>
          <w:trHeight w:val="150"/>
        </w:trPr>
        <w:tc>
          <w:tcPr>
            <w:tcW w:w="2302" w:type="dxa"/>
            <w:gridSpan w:val="4"/>
            <w:tcBorders>
              <w:top w:val="single" w:sz="4" w:space="0" w:color="00000A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D4A" w:rsidRPr="008A794D" w:rsidRDefault="00E26D4A" w:rsidP="0048528E">
            <w:pPr>
              <w:pStyle w:val="NoSpacing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b/>
                <w:sz w:val="20"/>
                <w:szCs w:val="20"/>
              </w:rPr>
              <w:t>RODZAJ SKŁADAJĄCEGO</w:t>
            </w:r>
          </w:p>
        </w:tc>
      </w:tr>
      <w:tr w:rsidR="00E26D4A" w:rsidRPr="008A794D" w:rsidTr="0048528E">
        <w:trPr>
          <w:trHeight w:val="737"/>
        </w:trPr>
        <w:tc>
          <w:tcPr>
            <w:tcW w:w="2302" w:type="dxa"/>
            <w:gridSpan w:val="4"/>
            <w:tcBorders>
              <w:top w:val="single" w:sz="4" w:space="0" w:color="auto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9116" w:type="dxa"/>
              <w:tblBorders>
                <w:left w:val="single" w:sz="4" w:space="0" w:color="00000A"/>
                <w:bottom w:val="single" w:sz="4" w:space="0" w:color="00000A"/>
                <w:right w:val="single" w:sz="4" w:space="0" w:color="00000A"/>
              </w:tblBorders>
              <w:tblCellMar>
                <w:left w:w="10" w:type="dxa"/>
                <w:right w:w="10" w:type="dxa"/>
              </w:tblCellMar>
              <w:tblLook w:val="0000"/>
            </w:tblPr>
            <w:tblGrid>
              <w:gridCol w:w="4558"/>
              <w:gridCol w:w="4558"/>
            </w:tblGrid>
            <w:tr w:rsidR="00E26D4A" w:rsidRPr="008A794D" w:rsidTr="0048528E">
              <w:trPr>
                <w:trHeight w:val="656"/>
              </w:trPr>
              <w:tc>
                <w:tcPr>
                  <w:tcW w:w="4558" w:type="dxa"/>
                  <w:tcBorders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tbl>
                  <w:tblPr>
                    <w:tblW w:w="0" w:type="auto"/>
                    <w:tblBorders>
                      <w:top w:val="single" w:sz="4" w:space="0" w:color="00000A"/>
                      <w:left w:val="single" w:sz="4" w:space="0" w:color="00000A"/>
                      <w:bottom w:val="single" w:sz="4" w:space="0" w:color="00000A"/>
                      <w:right w:val="single" w:sz="4" w:space="0" w:color="00000A"/>
                    </w:tblBorders>
                    <w:tblCellMar>
                      <w:left w:w="10" w:type="dxa"/>
                      <w:right w:w="10" w:type="dxa"/>
                    </w:tblCellMar>
                    <w:tblLook w:val="0000"/>
                  </w:tblPr>
                  <w:tblGrid>
                    <w:gridCol w:w="362"/>
                  </w:tblGrid>
                  <w:tr w:rsidR="00E26D4A" w:rsidRPr="008A794D" w:rsidTr="0048528E">
                    <w:trPr>
                      <w:trHeight w:val="328"/>
                    </w:trPr>
                    <w:tc>
                      <w:tcPr>
                        <w:tcW w:w="362" w:type="dxa"/>
                        <w:tcBorders>
                          <w:top w:val="single" w:sz="4" w:space="0" w:color="00000A"/>
                          <w:left w:val="single" w:sz="4" w:space="0" w:color="00000A"/>
                          <w:bottom w:val="single" w:sz="4" w:space="0" w:color="00000A"/>
                          <w:right w:val="single" w:sz="4" w:space="0" w:color="00000A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E26D4A" w:rsidRPr="008A794D" w:rsidRDefault="00E26D4A">
                        <w:pPr>
                          <w:pStyle w:val="NoSpacing"/>
                          <w:rPr>
                            <w:rFonts w:ascii="Arial" w:hAnsi="Arial" w:cs="Arial"/>
                          </w:rPr>
                        </w:pPr>
                      </w:p>
                    </w:tc>
                  </w:tr>
                </w:tbl>
                <w:p w:rsidR="00E26D4A" w:rsidRPr="008A794D" w:rsidRDefault="00E26D4A">
                  <w:pPr>
                    <w:pStyle w:val="NoSpacing"/>
                    <w:rPr>
                      <w:rFonts w:ascii="Arial" w:hAnsi="Arial" w:cs="Arial"/>
                    </w:rPr>
                  </w:pPr>
                  <w:r w:rsidRPr="008A794D">
                    <w:rPr>
                      <w:rFonts w:ascii="Arial" w:hAnsi="Arial" w:cs="Arial"/>
                      <w:sz w:val="20"/>
                      <w:szCs w:val="20"/>
                    </w:rPr>
                    <w:t>OSOBA FIZYCZNA</w:t>
                  </w:r>
                </w:p>
              </w:tc>
              <w:tc>
                <w:tcPr>
                  <w:tcW w:w="4558" w:type="dxa"/>
                  <w:tcBorders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tbl>
                  <w:tblPr>
                    <w:tblW w:w="0" w:type="auto"/>
                    <w:tblBorders>
                      <w:top w:val="single" w:sz="4" w:space="0" w:color="00000A"/>
                      <w:left w:val="single" w:sz="4" w:space="0" w:color="00000A"/>
                      <w:bottom w:val="single" w:sz="4" w:space="0" w:color="00000A"/>
                      <w:right w:val="single" w:sz="4" w:space="0" w:color="00000A"/>
                    </w:tblBorders>
                    <w:tblCellMar>
                      <w:left w:w="10" w:type="dxa"/>
                      <w:right w:w="10" w:type="dxa"/>
                    </w:tblCellMar>
                    <w:tblLook w:val="0000"/>
                  </w:tblPr>
                  <w:tblGrid>
                    <w:gridCol w:w="362"/>
                  </w:tblGrid>
                  <w:tr w:rsidR="00E26D4A" w:rsidRPr="008A794D" w:rsidTr="0048528E">
                    <w:trPr>
                      <w:trHeight w:val="328"/>
                    </w:trPr>
                    <w:tc>
                      <w:tcPr>
                        <w:tcW w:w="362" w:type="dxa"/>
                        <w:tcBorders>
                          <w:top w:val="single" w:sz="4" w:space="0" w:color="00000A"/>
                          <w:left w:val="single" w:sz="4" w:space="0" w:color="00000A"/>
                          <w:bottom w:val="single" w:sz="4" w:space="0" w:color="00000A"/>
                          <w:right w:val="single" w:sz="4" w:space="0" w:color="00000A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E26D4A" w:rsidRPr="008A794D" w:rsidRDefault="00E26D4A">
                        <w:pPr>
                          <w:pStyle w:val="NoSpacing"/>
                          <w:rPr>
                            <w:rFonts w:ascii="Arial" w:hAnsi="Arial" w:cs="Arial"/>
                          </w:rPr>
                        </w:pPr>
                      </w:p>
                    </w:tc>
                  </w:tr>
                </w:tbl>
                <w:p w:rsidR="00E26D4A" w:rsidRPr="008A794D" w:rsidRDefault="00E26D4A">
                  <w:pPr>
                    <w:pStyle w:val="NoSpacing"/>
                    <w:rPr>
                      <w:rFonts w:ascii="Arial" w:hAnsi="Arial" w:cs="Arial"/>
                    </w:rPr>
                  </w:pPr>
                  <w:r w:rsidRPr="008A794D">
                    <w:rPr>
                      <w:rFonts w:ascii="Arial" w:hAnsi="Arial" w:cs="Arial"/>
                      <w:sz w:val="20"/>
                      <w:szCs w:val="20"/>
                    </w:rPr>
                    <w:t>OSOBA PRAWNA</w:t>
                  </w:r>
                </w:p>
              </w:tc>
            </w:tr>
          </w:tbl>
          <w:p w:rsidR="00E26D4A" w:rsidRPr="008A794D" w:rsidRDefault="00E26D4A" w:rsidP="0048528E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26D4A" w:rsidRPr="008A794D">
        <w:trPr>
          <w:trHeight w:val="322"/>
        </w:trPr>
        <w:tc>
          <w:tcPr>
            <w:tcW w:w="2302" w:type="dxa"/>
            <w:gridSpan w:val="4"/>
            <w:tcBorders>
              <w:top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D4A" w:rsidRDefault="00E26D4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NAZWA PEŁNA / IMIĘ NAZWISKO</w:t>
            </w:r>
          </w:p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</w:p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</w:p>
        </w:tc>
      </w:tr>
      <w:tr w:rsidR="00E26D4A" w:rsidRPr="008A794D" w:rsidTr="00F24A73">
        <w:tc>
          <w:tcPr>
            <w:tcW w:w="563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D4A" w:rsidRDefault="00E26D4A">
            <w:pPr>
              <w:pStyle w:val="NoSpacing"/>
              <w:rPr>
                <w:rFonts w:ascii="Arial" w:hAnsi="Arial" w:cs="Arial"/>
              </w:rPr>
            </w:pPr>
          </w:p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REGON</w:t>
            </w:r>
          </w:p>
        </w:tc>
        <w:tc>
          <w:tcPr>
            <w:tcW w:w="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PESEL</w:t>
            </w:r>
          </w:p>
        </w:tc>
      </w:tr>
      <w:tr w:rsidR="00E26D4A" w:rsidRPr="008A794D">
        <w:tc>
          <w:tcPr>
            <w:tcW w:w="2302" w:type="dxa"/>
            <w:gridSpan w:val="4"/>
            <w:tcBorders>
              <w:top w:val="single" w:sz="4" w:space="0" w:color="00000A"/>
              <w:bottom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ADRES SIEDZIBY / ADRES ZAMIESZKANIA</w:t>
            </w:r>
          </w:p>
        </w:tc>
      </w:tr>
      <w:tr w:rsidR="00E26D4A" w:rsidRPr="008A794D">
        <w:tc>
          <w:tcPr>
            <w:tcW w:w="2302" w:type="dxa"/>
            <w:gridSpan w:val="4"/>
            <w:tcBorders>
              <w:top w:val="single" w:sz="4" w:space="0" w:color="00000A"/>
              <w:bottom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D4A" w:rsidRPr="008A794D" w:rsidRDefault="00E26D4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6D4A" w:rsidRPr="008A794D">
        <w:tc>
          <w:tcPr>
            <w:tcW w:w="230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KRAJ</w:t>
            </w:r>
          </w:p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3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WOJEWÓDZTWO</w:t>
            </w:r>
          </w:p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127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POWIAT</w:t>
            </w:r>
          </w:p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</w:p>
        </w:tc>
      </w:tr>
      <w:tr w:rsidR="00E26D4A" w:rsidRPr="008A794D">
        <w:tc>
          <w:tcPr>
            <w:tcW w:w="230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GMINA</w:t>
            </w:r>
          </w:p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3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ULICA</w:t>
            </w:r>
          </w:p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NR DOMU</w:t>
            </w:r>
          </w:p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1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NR LOKALU</w:t>
            </w:r>
          </w:p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</w:p>
        </w:tc>
      </w:tr>
      <w:tr w:rsidR="00E26D4A" w:rsidRPr="008A794D" w:rsidTr="005524B2">
        <w:tc>
          <w:tcPr>
            <w:tcW w:w="2302" w:type="dxa"/>
            <w:tcBorders>
              <w:top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MIEJSCOWOŚĆ</w:t>
            </w:r>
          </w:p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3333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KOD POCZTOWY</w:t>
            </w:r>
          </w:p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127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POCZTA</w:t>
            </w:r>
          </w:p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</w:p>
        </w:tc>
      </w:tr>
      <w:tr w:rsidR="00E26D4A" w:rsidRPr="008A794D" w:rsidTr="005524B2">
        <w:trPr>
          <w:trHeight w:val="560"/>
        </w:trPr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D4A" w:rsidRPr="008A794D" w:rsidRDefault="00E26D4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NR TELEFONU</w:t>
            </w:r>
          </w:p>
        </w:tc>
        <w:tc>
          <w:tcPr>
            <w:tcW w:w="33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D4A" w:rsidRPr="008A794D" w:rsidRDefault="00E26D4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D4A" w:rsidRPr="008A794D" w:rsidRDefault="00E26D4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26D4A" w:rsidRPr="008A794D" w:rsidRDefault="00E26D4A">
      <w:pPr>
        <w:pStyle w:val="NoSpacing"/>
        <w:rPr>
          <w:rFonts w:ascii="Arial" w:hAnsi="Arial" w:cs="Arial"/>
        </w:rPr>
      </w:pPr>
    </w:p>
    <w:tbl>
      <w:tblPr>
        <w:tblW w:w="0" w:type="auto"/>
        <w:tblInd w:w="-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000"/>
      </w:tblPr>
      <w:tblGrid>
        <w:gridCol w:w="2302"/>
        <w:gridCol w:w="3333"/>
        <w:gridCol w:w="1842"/>
        <w:gridCol w:w="1919"/>
      </w:tblGrid>
      <w:tr w:rsidR="00E26D4A" w:rsidRPr="008A794D" w:rsidTr="00F24A73">
        <w:tc>
          <w:tcPr>
            <w:tcW w:w="9396" w:type="dxa"/>
            <w:gridSpan w:val="4"/>
            <w:tcBorders>
              <w:top w:val="single" w:sz="4" w:space="0" w:color="00000A"/>
              <w:bottom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b/>
                <w:sz w:val="20"/>
                <w:szCs w:val="20"/>
              </w:rPr>
              <w:t>E. ADRES NIERUCHOMOŚCI, NA KTÓREJ POWSTAJĄ ODPADY KOMUNALNE</w:t>
            </w:r>
          </w:p>
        </w:tc>
      </w:tr>
      <w:tr w:rsidR="00E26D4A" w:rsidRPr="008A794D" w:rsidTr="00F24A73">
        <w:tc>
          <w:tcPr>
            <w:tcW w:w="230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KRAJ</w:t>
            </w:r>
          </w:p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3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WOJEWÓDZTWO</w:t>
            </w:r>
          </w:p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376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D4A" w:rsidRPr="008A794D" w:rsidRDefault="00E26D4A">
            <w:pPr>
              <w:pStyle w:val="Domylnie"/>
              <w:spacing w:after="0" w:line="100" w:lineRule="atLeast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POWIAT</w:t>
            </w:r>
          </w:p>
          <w:p w:rsidR="00E26D4A" w:rsidRPr="008A794D" w:rsidRDefault="00E26D4A">
            <w:pPr>
              <w:pStyle w:val="Domylnie"/>
              <w:spacing w:after="0" w:line="100" w:lineRule="atLeast"/>
              <w:rPr>
                <w:rFonts w:ascii="Arial" w:hAnsi="Arial" w:cs="Arial"/>
              </w:rPr>
            </w:pPr>
          </w:p>
        </w:tc>
      </w:tr>
      <w:tr w:rsidR="00E26D4A" w:rsidRPr="008A794D" w:rsidTr="00F24A73">
        <w:tc>
          <w:tcPr>
            <w:tcW w:w="230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GMINA</w:t>
            </w:r>
          </w:p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3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ULICA</w:t>
            </w:r>
          </w:p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D4A" w:rsidRPr="008A794D" w:rsidRDefault="00E26D4A">
            <w:pPr>
              <w:pStyle w:val="Domylnie"/>
              <w:spacing w:after="0" w:line="100" w:lineRule="atLeast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NR DOMU</w:t>
            </w:r>
          </w:p>
          <w:p w:rsidR="00E26D4A" w:rsidRPr="008A794D" w:rsidRDefault="00E26D4A">
            <w:pPr>
              <w:pStyle w:val="Domylnie"/>
              <w:spacing w:after="0" w:line="100" w:lineRule="atLeast"/>
              <w:rPr>
                <w:rFonts w:ascii="Arial" w:hAnsi="Arial" w:cs="Arial"/>
              </w:rPr>
            </w:pPr>
          </w:p>
        </w:tc>
        <w:tc>
          <w:tcPr>
            <w:tcW w:w="19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D4A" w:rsidRPr="008A794D" w:rsidRDefault="00E26D4A">
            <w:pPr>
              <w:pStyle w:val="Domylnie"/>
              <w:spacing w:after="0" w:line="100" w:lineRule="atLeast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NR LOKALU</w:t>
            </w:r>
          </w:p>
        </w:tc>
      </w:tr>
      <w:tr w:rsidR="00E26D4A" w:rsidRPr="008A794D" w:rsidTr="00F24A73">
        <w:tc>
          <w:tcPr>
            <w:tcW w:w="230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MIEJSCOWOŚĆ</w:t>
            </w:r>
          </w:p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3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KOD POCZTOWY</w:t>
            </w:r>
          </w:p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376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D4A" w:rsidRPr="008A794D" w:rsidRDefault="00E26D4A">
            <w:pPr>
              <w:pStyle w:val="Domylnie"/>
              <w:spacing w:after="0" w:line="100" w:lineRule="atLeast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POCZTA</w:t>
            </w:r>
          </w:p>
          <w:p w:rsidR="00E26D4A" w:rsidRPr="008A794D" w:rsidRDefault="00E26D4A">
            <w:pPr>
              <w:pStyle w:val="Domylnie"/>
              <w:spacing w:after="0" w:line="100" w:lineRule="atLeast"/>
              <w:rPr>
                <w:rFonts w:ascii="Arial" w:hAnsi="Arial" w:cs="Arial"/>
              </w:rPr>
            </w:pPr>
          </w:p>
        </w:tc>
      </w:tr>
    </w:tbl>
    <w:p w:rsidR="00E26D4A" w:rsidRPr="008A794D" w:rsidRDefault="00E26D4A">
      <w:pPr>
        <w:pStyle w:val="NoSpacing"/>
        <w:rPr>
          <w:rFonts w:ascii="Arial" w:hAnsi="Arial" w:cs="Arial"/>
        </w:rPr>
      </w:pPr>
    </w:p>
    <w:tbl>
      <w:tblPr>
        <w:tblW w:w="0" w:type="auto"/>
        <w:tblInd w:w="-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000"/>
      </w:tblPr>
      <w:tblGrid>
        <w:gridCol w:w="5778"/>
        <w:gridCol w:w="3618"/>
      </w:tblGrid>
      <w:tr w:rsidR="00E26D4A" w:rsidRPr="008A794D" w:rsidTr="00F24A73">
        <w:trPr>
          <w:trHeight w:val="216"/>
        </w:trPr>
        <w:tc>
          <w:tcPr>
            <w:tcW w:w="9396" w:type="dxa"/>
            <w:gridSpan w:val="2"/>
            <w:tcBorders>
              <w:top w:val="single" w:sz="4" w:space="0" w:color="00000A"/>
              <w:bottom w:val="single" w:sz="4" w:space="0" w:color="00000A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D4A" w:rsidRPr="008A794D" w:rsidRDefault="00E26D4A">
            <w:pPr>
              <w:pStyle w:val="Domylnie"/>
              <w:spacing w:after="0" w:line="100" w:lineRule="atLeast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b/>
                <w:sz w:val="20"/>
                <w:szCs w:val="20"/>
              </w:rPr>
              <w:t>F. DOTYCZY TYLKO WŁAŚCICIELA ZAMIESZKAŁEJ NIERUCHOMOŚĆI</w:t>
            </w:r>
          </w:p>
        </w:tc>
      </w:tr>
      <w:tr w:rsidR="00E26D4A" w:rsidRPr="008A794D" w:rsidTr="00F24A73">
        <w:trPr>
          <w:trHeight w:val="703"/>
        </w:trPr>
        <w:tc>
          <w:tcPr>
            <w:tcW w:w="9396" w:type="dxa"/>
            <w:gridSpan w:val="2"/>
            <w:tcBorders>
              <w:top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b/>
                <w:sz w:val="20"/>
                <w:szCs w:val="20"/>
              </w:rPr>
              <w:t>Oświadczam, że na terenie nieruchomości wskazanej w części E niniejszej deklaracji zamieszkuje:</w:t>
            </w:r>
          </w:p>
          <w:tbl>
            <w:tblPr>
              <w:tblW w:w="0" w:type="auto"/>
              <w:tblInd w:w="738" w:type="dxa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</w:tblBorders>
              <w:tblCellMar>
                <w:left w:w="10" w:type="dxa"/>
                <w:right w:w="10" w:type="dxa"/>
              </w:tblCellMar>
              <w:tblLook w:val="0000"/>
            </w:tblPr>
            <w:tblGrid>
              <w:gridCol w:w="567"/>
            </w:tblGrid>
            <w:tr w:rsidR="00E26D4A" w:rsidRPr="008A794D">
              <w:tc>
                <w:tcPr>
                  <w:tcW w:w="56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6D4A" w:rsidRPr="008A794D" w:rsidRDefault="00E26D4A">
                  <w:pPr>
                    <w:pStyle w:val="NoSpacing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</w:tbl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14"/>
                <w:szCs w:val="14"/>
              </w:rPr>
              <w:t>(należy podać liczbę mieszkańców)</w:t>
            </w:r>
          </w:p>
        </w:tc>
      </w:tr>
      <w:tr w:rsidR="00E26D4A" w:rsidRPr="008A794D" w:rsidTr="00F24A73">
        <w:trPr>
          <w:trHeight w:val="703"/>
        </w:trPr>
        <w:tc>
          <w:tcPr>
            <w:tcW w:w="577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D4A" w:rsidRPr="008A794D" w:rsidRDefault="00E26D4A">
            <w:pPr>
              <w:pStyle w:val="Zwykytekst1"/>
              <w:jc w:val="both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</w:rPr>
              <w:t xml:space="preserve">1. Stawka opłaty na mieszkańca </w:t>
            </w:r>
          </w:p>
          <w:tbl>
            <w:tblPr>
              <w:tblW w:w="0" w:type="auto"/>
              <w:tblInd w:w="596" w:type="dxa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</w:tblBorders>
              <w:tblCellMar>
                <w:left w:w="10" w:type="dxa"/>
                <w:right w:w="10" w:type="dxa"/>
              </w:tblCellMar>
              <w:tblLook w:val="0000"/>
            </w:tblPr>
            <w:tblGrid>
              <w:gridCol w:w="992"/>
            </w:tblGrid>
            <w:tr w:rsidR="00E26D4A" w:rsidRPr="008A794D"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6D4A" w:rsidRPr="008A794D" w:rsidRDefault="00E26D4A">
                  <w:pPr>
                    <w:pStyle w:val="NoSpacing"/>
                    <w:rPr>
                      <w:rFonts w:ascii="Arial" w:hAnsi="Arial" w:cs="Arial"/>
                    </w:rPr>
                  </w:pPr>
                </w:p>
              </w:tc>
            </w:tr>
          </w:tbl>
          <w:p w:rsidR="00E26D4A" w:rsidRPr="008A794D" w:rsidRDefault="00E26D4A">
            <w:pPr>
              <w:pStyle w:val="Zwykytekst1"/>
              <w:jc w:val="both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14"/>
                <w:szCs w:val="14"/>
              </w:rPr>
              <w:t xml:space="preserve">                  (właściwą wpisać)</w:t>
            </w:r>
          </w:p>
        </w:tc>
        <w:tc>
          <w:tcPr>
            <w:tcW w:w="36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D4A" w:rsidRPr="008A794D" w:rsidRDefault="00E26D4A">
            <w:pPr>
              <w:pStyle w:val="Zwykytekst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a) 10,00  zł   </w:t>
            </w:r>
            <w:r w:rsidRPr="008A794D">
              <w:rPr>
                <w:rFonts w:ascii="Arial" w:hAnsi="Arial" w:cs="Arial"/>
                <w:sz w:val="14"/>
                <w:szCs w:val="14"/>
              </w:rPr>
              <w:t>(selektywne zbierane i odbierane)</w:t>
            </w:r>
          </w:p>
          <w:p w:rsidR="00E26D4A" w:rsidRPr="008A794D" w:rsidRDefault="00E26D4A">
            <w:pPr>
              <w:pStyle w:val="Zwykytekst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b)  16,00 zł </w:t>
            </w:r>
            <w:r w:rsidRPr="008A794D">
              <w:rPr>
                <w:rFonts w:ascii="Arial" w:hAnsi="Arial" w:cs="Arial"/>
                <w:sz w:val="14"/>
                <w:szCs w:val="14"/>
              </w:rPr>
              <w:t>nieselektywnie zbierane i odbierane)</w:t>
            </w:r>
          </w:p>
        </w:tc>
      </w:tr>
      <w:tr w:rsidR="00E26D4A" w:rsidRPr="008A794D" w:rsidTr="00F24A73">
        <w:trPr>
          <w:trHeight w:val="1622"/>
        </w:trPr>
        <w:tc>
          <w:tcPr>
            <w:tcW w:w="9396" w:type="dxa"/>
            <w:gridSpan w:val="2"/>
            <w:tcBorders>
              <w:top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D4A" w:rsidRPr="008A794D" w:rsidRDefault="00E26D4A">
            <w:pPr>
              <w:pStyle w:val="Zwykytekst1"/>
              <w:rPr>
                <w:rFonts w:ascii="Arial" w:hAnsi="Arial" w:cs="Arial"/>
              </w:rPr>
            </w:pPr>
          </w:p>
          <w:tbl>
            <w:tblPr>
              <w:tblW w:w="0" w:type="auto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</w:tblBorders>
              <w:tblCellMar>
                <w:left w:w="10" w:type="dxa"/>
                <w:right w:w="10" w:type="dxa"/>
              </w:tblCellMar>
              <w:tblLook w:val="0000"/>
            </w:tblPr>
            <w:tblGrid>
              <w:gridCol w:w="2143"/>
            </w:tblGrid>
            <w:tr w:rsidR="00E26D4A" w:rsidRPr="008A794D">
              <w:trPr>
                <w:trHeight w:val="284"/>
              </w:trPr>
              <w:tc>
                <w:tcPr>
                  <w:tcW w:w="21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6D4A" w:rsidRPr="008A794D" w:rsidRDefault="00E26D4A">
                  <w:pPr>
                    <w:pStyle w:val="Zwykytekst1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</w:tbl>
          <w:p w:rsidR="00E26D4A" w:rsidRPr="008A794D" w:rsidRDefault="00E26D4A">
            <w:pPr>
              <w:pStyle w:val="Zwykytekst1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</w:rPr>
              <w:t xml:space="preserve">2. Wysokość opłaty wynosi     </w:t>
            </w:r>
          </w:p>
          <w:p w:rsidR="00E26D4A" w:rsidRPr="008A794D" w:rsidRDefault="00E26D4A">
            <w:pPr>
              <w:pStyle w:val="Zwykytekst1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</w:rPr>
              <w:t xml:space="preserve">                                               </w:t>
            </w:r>
            <w:r w:rsidRPr="008A794D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8A794D">
              <w:rPr>
                <w:rFonts w:ascii="Arial" w:hAnsi="Arial" w:cs="Arial"/>
                <w:sz w:val="14"/>
                <w:szCs w:val="14"/>
              </w:rPr>
              <w:t>(iloczyn liczby mieszkańców i stawki opłaty)</w:t>
            </w:r>
          </w:p>
          <w:p w:rsidR="00E26D4A" w:rsidRPr="008A794D" w:rsidRDefault="00E26D4A">
            <w:pPr>
              <w:pStyle w:val="Zwykytekst1"/>
              <w:jc w:val="both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</w:rPr>
              <w:t>(słownie złotych)</w:t>
            </w:r>
          </w:p>
          <w:tbl>
            <w:tblPr>
              <w:tblW w:w="0" w:type="auto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</w:tblBorders>
              <w:tblCellMar>
                <w:left w:w="10" w:type="dxa"/>
                <w:right w:w="10" w:type="dxa"/>
              </w:tblCellMar>
              <w:tblLook w:val="0000"/>
            </w:tblPr>
            <w:tblGrid>
              <w:gridCol w:w="9062"/>
            </w:tblGrid>
            <w:tr w:rsidR="00E26D4A" w:rsidRPr="008A794D">
              <w:tc>
                <w:tcPr>
                  <w:tcW w:w="90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6D4A" w:rsidRPr="008A794D" w:rsidRDefault="00E26D4A">
                  <w:pPr>
                    <w:pStyle w:val="Zwykytekst1"/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</w:tbl>
          <w:p w:rsidR="00E26D4A" w:rsidRPr="008A794D" w:rsidRDefault="00E26D4A">
            <w:pPr>
              <w:pStyle w:val="Zwykytekst1"/>
              <w:jc w:val="both"/>
              <w:rPr>
                <w:rFonts w:ascii="Arial" w:hAnsi="Arial" w:cs="Arial"/>
              </w:rPr>
            </w:pPr>
          </w:p>
        </w:tc>
      </w:tr>
    </w:tbl>
    <w:p w:rsidR="00E26D4A" w:rsidRDefault="00E26D4A">
      <w:pPr>
        <w:pStyle w:val="NoSpacing"/>
        <w:rPr>
          <w:rFonts w:ascii="Arial" w:hAnsi="Arial" w:cs="Arial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360"/>
      </w:tblGrid>
      <w:tr w:rsidR="00E26D4A" w:rsidTr="00DA247A">
        <w:trPr>
          <w:trHeight w:val="267"/>
        </w:trPr>
        <w:tc>
          <w:tcPr>
            <w:tcW w:w="9360" w:type="dxa"/>
            <w:shd w:val="clear" w:color="auto" w:fill="8C8C8C"/>
          </w:tcPr>
          <w:p w:rsidR="00E26D4A" w:rsidRPr="00DA247A" w:rsidRDefault="00E26D4A" w:rsidP="00D22423">
            <w:pPr>
              <w:pStyle w:val="NoSpacing"/>
              <w:spacing w:after="200"/>
              <w:ind w:hanging="108"/>
              <w:rPr>
                <w:rFonts w:ascii="Arial" w:hAnsi="Arial" w:cs="Arial"/>
                <w:b/>
                <w:sz w:val="20"/>
                <w:szCs w:val="20"/>
              </w:rPr>
            </w:pPr>
            <w:r w:rsidRPr="00DA247A">
              <w:rPr>
                <w:rFonts w:ascii="Arial" w:hAnsi="Arial" w:cs="Arial"/>
                <w:b/>
                <w:sz w:val="20"/>
                <w:szCs w:val="20"/>
              </w:rPr>
              <w:t>G. PRZYCZ</w:t>
            </w:r>
            <w:r>
              <w:rPr>
                <w:rFonts w:ascii="Arial" w:hAnsi="Arial" w:cs="Arial"/>
                <w:b/>
                <w:sz w:val="20"/>
                <w:szCs w:val="20"/>
              </w:rPr>
              <w:t>YNA ZŁOŻ</w:t>
            </w:r>
            <w:r w:rsidRPr="00DA247A">
              <w:rPr>
                <w:rFonts w:ascii="Arial" w:hAnsi="Arial" w:cs="Arial"/>
                <w:b/>
                <w:sz w:val="20"/>
                <w:szCs w:val="20"/>
              </w:rPr>
              <w:t xml:space="preserve">ENIA KOREKTY </w:t>
            </w:r>
            <w:r>
              <w:rPr>
                <w:rFonts w:ascii="Arial" w:hAnsi="Arial" w:cs="Arial"/>
                <w:b/>
                <w:sz w:val="20"/>
                <w:szCs w:val="20"/>
              </w:rPr>
              <w:t>(należy wypełnić w przypadku zmiany liczby osób)</w:t>
            </w:r>
            <w:r w:rsidRPr="00DA247A">
              <w:rPr>
                <w:rFonts w:ascii="Arial" w:hAnsi="Arial" w:cs="Arial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  <w:tr w:rsidR="00E26D4A" w:rsidTr="00DA247A">
        <w:trPr>
          <w:trHeight w:val="1063"/>
        </w:trPr>
        <w:tc>
          <w:tcPr>
            <w:tcW w:w="9360" w:type="dxa"/>
          </w:tcPr>
          <w:p w:rsidR="00E26D4A" w:rsidRPr="00D22423" w:rsidRDefault="00E26D4A" w:rsidP="00D22423">
            <w:pPr>
              <w:pStyle w:val="NoSpacing"/>
              <w:spacing w:after="200"/>
              <w:rPr>
                <w:rFonts w:ascii="Arial" w:hAnsi="Arial" w:cs="Arial"/>
              </w:rPr>
            </w:pPr>
          </w:p>
          <w:p w:rsidR="00E26D4A" w:rsidRPr="00D22423" w:rsidRDefault="00E26D4A" w:rsidP="00D22423">
            <w:pPr>
              <w:pStyle w:val="NoSpacing"/>
              <w:spacing w:after="200"/>
              <w:rPr>
                <w:rFonts w:ascii="Arial" w:hAnsi="Arial" w:cs="Arial"/>
              </w:rPr>
            </w:pPr>
          </w:p>
          <w:p w:rsidR="00E26D4A" w:rsidRPr="00D22423" w:rsidRDefault="00E26D4A" w:rsidP="00D22423">
            <w:pPr>
              <w:pStyle w:val="NoSpacing"/>
              <w:spacing w:after="200"/>
              <w:rPr>
                <w:rFonts w:ascii="Arial" w:hAnsi="Arial" w:cs="Arial"/>
              </w:rPr>
            </w:pPr>
          </w:p>
        </w:tc>
      </w:tr>
    </w:tbl>
    <w:p w:rsidR="00E26D4A" w:rsidRDefault="00E26D4A">
      <w:pPr>
        <w:pStyle w:val="NoSpacing"/>
        <w:rPr>
          <w:rFonts w:ascii="Arial" w:hAnsi="Arial" w:cs="Arial"/>
        </w:rPr>
      </w:pPr>
    </w:p>
    <w:p w:rsidR="00E26D4A" w:rsidRPr="008A794D" w:rsidRDefault="00E26D4A">
      <w:pPr>
        <w:pStyle w:val="NoSpacing"/>
        <w:rPr>
          <w:rFonts w:ascii="Arial" w:hAnsi="Arial" w:cs="Arial"/>
        </w:rPr>
      </w:pPr>
    </w:p>
    <w:tbl>
      <w:tblPr>
        <w:tblW w:w="0" w:type="auto"/>
        <w:tblInd w:w="-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000"/>
      </w:tblPr>
      <w:tblGrid>
        <w:gridCol w:w="5056"/>
        <w:gridCol w:w="4340"/>
      </w:tblGrid>
      <w:tr w:rsidR="00E26D4A" w:rsidRPr="008A794D" w:rsidTr="00F24A73">
        <w:tc>
          <w:tcPr>
            <w:tcW w:w="9396" w:type="dxa"/>
            <w:gridSpan w:val="2"/>
            <w:tcBorders>
              <w:top w:val="single" w:sz="4" w:space="0" w:color="00000A"/>
              <w:bottom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H</w:t>
            </w:r>
            <w:r w:rsidRPr="008A794D">
              <w:rPr>
                <w:rFonts w:ascii="Arial" w:hAnsi="Arial" w:cs="Arial"/>
                <w:b/>
                <w:sz w:val="20"/>
                <w:szCs w:val="20"/>
              </w:rPr>
              <w:t>. OŚWIADCZENIE I PODPIS SKŁADAJĄCEGO DEKLARACJĘ / OSOBY REPREZENTUJĄCEJ SKŁADAJĄCEGO DEKLARACJĘ</w:t>
            </w:r>
          </w:p>
        </w:tc>
      </w:tr>
      <w:tr w:rsidR="00E26D4A" w:rsidRPr="008A794D" w:rsidTr="00F24A73">
        <w:trPr>
          <w:trHeight w:val="452"/>
        </w:trPr>
        <w:tc>
          <w:tcPr>
            <w:tcW w:w="9396" w:type="dxa"/>
            <w:gridSpan w:val="2"/>
            <w:tcBorders>
              <w:top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D4A" w:rsidRPr="008A794D" w:rsidRDefault="00E26D4A" w:rsidP="00EE3C32">
            <w:pPr>
              <w:pStyle w:val="NoSpacing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b/>
                <w:sz w:val="20"/>
                <w:szCs w:val="20"/>
              </w:rPr>
              <w:t>Oświadczam, że podane dane są zgodne ze stanem faktycznym.</w:t>
            </w:r>
          </w:p>
        </w:tc>
      </w:tr>
      <w:tr w:rsidR="00E26D4A" w:rsidRPr="008A794D" w:rsidTr="00F24A73">
        <w:trPr>
          <w:trHeight w:val="737"/>
        </w:trPr>
        <w:tc>
          <w:tcPr>
            <w:tcW w:w="5056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</w:p>
          <w:tbl>
            <w:tblPr>
              <w:tblW w:w="0" w:type="auto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</w:tblBorders>
              <w:tblCellMar>
                <w:left w:w="10" w:type="dxa"/>
                <w:right w:w="10" w:type="dxa"/>
              </w:tblCellMar>
              <w:tblLook w:val="0000"/>
            </w:tblPr>
            <w:tblGrid>
              <w:gridCol w:w="4815"/>
            </w:tblGrid>
            <w:tr w:rsidR="00E26D4A" w:rsidRPr="008A794D">
              <w:tc>
                <w:tcPr>
                  <w:tcW w:w="481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26D4A" w:rsidRPr="008A794D" w:rsidRDefault="00E26D4A">
                  <w:pPr>
                    <w:pStyle w:val="NoSpacing"/>
                    <w:rPr>
                      <w:rFonts w:ascii="Arial" w:hAnsi="Arial" w:cs="Arial"/>
                    </w:rPr>
                  </w:pPr>
                </w:p>
              </w:tc>
            </w:tr>
          </w:tbl>
          <w:p w:rsidR="00E26D4A" w:rsidRPr="008A794D" w:rsidRDefault="00E26D4A">
            <w:pPr>
              <w:pStyle w:val="NoSpacing"/>
              <w:tabs>
                <w:tab w:val="left" w:pos="6899"/>
              </w:tabs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b/>
                <w:sz w:val="20"/>
                <w:szCs w:val="20"/>
              </w:rPr>
              <w:t xml:space="preserve">                          </w:t>
            </w:r>
            <w:r w:rsidRPr="008A794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A794D">
              <w:rPr>
                <w:rFonts w:ascii="Arial" w:hAnsi="Arial" w:cs="Arial"/>
                <w:sz w:val="14"/>
                <w:szCs w:val="14"/>
              </w:rPr>
              <w:t xml:space="preserve">(miejscowość i data)                                                                                                                        </w:t>
            </w:r>
          </w:p>
        </w:tc>
        <w:tc>
          <w:tcPr>
            <w:tcW w:w="4340" w:type="dxa"/>
            <w:tcBorders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D4A" w:rsidRPr="008A794D" w:rsidRDefault="00E26D4A">
            <w:pPr>
              <w:pStyle w:val="NoSpacing"/>
              <w:tabs>
                <w:tab w:val="left" w:pos="6899"/>
              </w:tabs>
              <w:jc w:val="center"/>
              <w:rPr>
                <w:rFonts w:ascii="Arial" w:hAnsi="Arial" w:cs="Arial"/>
              </w:rPr>
            </w:pPr>
          </w:p>
          <w:p w:rsidR="00E26D4A" w:rsidRPr="008A794D" w:rsidRDefault="00E26D4A">
            <w:pPr>
              <w:pStyle w:val="NoSpacing"/>
              <w:tabs>
                <w:tab w:val="left" w:pos="6899"/>
              </w:tabs>
              <w:jc w:val="center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b/>
                <w:sz w:val="20"/>
                <w:szCs w:val="20"/>
              </w:rPr>
              <w:t>…………………………………….</w:t>
            </w:r>
          </w:p>
          <w:p w:rsidR="00E26D4A" w:rsidRPr="008A794D" w:rsidRDefault="00E26D4A">
            <w:pPr>
              <w:pStyle w:val="NoSpacing"/>
              <w:tabs>
                <w:tab w:val="left" w:pos="6899"/>
              </w:tabs>
              <w:jc w:val="center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14"/>
                <w:szCs w:val="14"/>
              </w:rPr>
              <w:t>(czytelny podpis)</w:t>
            </w:r>
          </w:p>
        </w:tc>
      </w:tr>
    </w:tbl>
    <w:p w:rsidR="00E26D4A" w:rsidRPr="008A794D" w:rsidRDefault="00E26D4A">
      <w:pPr>
        <w:pStyle w:val="NoSpacing"/>
        <w:rPr>
          <w:rFonts w:ascii="Arial" w:hAnsi="Arial" w:cs="Arial"/>
        </w:rPr>
      </w:pPr>
    </w:p>
    <w:tbl>
      <w:tblPr>
        <w:tblW w:w="0" w:type="auto"/>
        <w:tblInd w:w="-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000"/>
      </w:tblPr>
      <w:tblGrid>
        <w:gridCol w:w="9396"/>
      </w:tblGrid>
      <w:tr w:rsidR="00E26D4A" w:rsidRPr="008A794D" w:rsidTr="00F24A73">
        <w:trPr>
          <w:trHeight w:val="1512"/>
        </w:trPr>
        <w:tc>
          <w:tcPr>
            <w:tcW w:w="9396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8A794D">
              <w:rPr>
                <w:rFonts w:ascii="Arial" w:hAnsi="Arial" w:cs="Arial"/>
                <w:b/>
                <w:sz w:val="20"/>
                <w:szCs w:val="20"/>
              </w:rPr>
              <w:t>. ADNOTACJE ORGANU</w:t>
            </w:r>
          </w:p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</w:p>
          <w:p w:rsidR="00E26D4A" w:rsidRPr="008A794D" w:rsidRDefault="00E26D4A">
            <w:pPr>
              <w:pStyle w:val="NoSpacing"/>
              <w:rPr>
                <w:rFonts w:ascii="Arial" w:hAnsi="Arial" w:cs="Arial"/>
              </w:rPr>
            </w:pPr>
          </w:p>
          <w:p w:rsidR="00E26D4A" w:rsidRPr="008A794D" w:rsidRDefault="00E26D4A" w:rsidP="0033264D">
            <w:pPr>
              <w:rPr>
                <w:rFonts w:ascii="Arial" w:hAnsi="Arial" w:cs="Arial"/>
                <w:lang w:eastAsia="en-US"/>
              </w:rPr>
            </w:pPr>
          </w:p>
        </w:tc>
      </w:tr>
    </w:tbl>
    <w:p w:rsidR="00E26D4A" w:rsidRPr="001F390F" w:rsidRDefault="00E26D4A" w:rsidP="009A7535">
      <w:pPr>
        <w:pStyle w:val="NoSpacing"/>
        <w:jc w:val="both"/>
        <w:outlineLvl w:val="0"/>
        <w:rPr>
          <w:rFonts w:ascii="Arial" w:hAnsi="Arial" w:cs="Arial"/>
          <w:sz w:val="18"/>
          <w:szCs w:val="18"/>
        </w:rPr>
      </w:pPr>
      <w:r w:rsidRPr="001F390F">
        <w:rPr>
          <w:rFonts w:ascii="Arial" w:hAnsi="Arial" w:cs="Arial"/>
          <w:b/>
          <w:sz w:val="18"/>
          <w:szCs w:val="18"/>
        </w:rPr>
        <w:t>POUCZENIE</w:t>
      </w:r>
    </w:p>
    <w:p w:rsidR="00E26D4A" w:rsidRPr="001F390F" w:rsidRDefault="00E26D4A" w:rsidP="001F390F">
      <w:pPr>
        <w:pStyle w:val="NoSpacing"/>
        <w:jc w:val="both"/>
        <w:rPr>
          <w:rFonts w:ascii="Arial" w:hAnsi="Arial" w:cs="Arial"/>
          <w:sz w:val="16"/>
          <w:szCs w:val="16"/>
        </w:rPr>
      </w:pPr>
    </w:p>
    <w:p w:rsidR="00E26D4A" w:rsidRPr="001F390F" w:rsidRDefault="00E26D4A" w:rsidP="001F390F">
      <w:pPr>
        <w:pStyle w:val="NoSpacing"/>
        <w:numPr>
          <w:ilvl w:val="0"/>
          <w:numId w:val="3"/>
        </w:numPr>
        <w:jc w:val="both"/>
        <w:rPr>
          <w:rFonts w:ascii="Arial" w:hAnsi="Arial" w:cs="Arial"/>
          <w:sz w:val="18"/>
          <w:szCs w:val="18"/>
        </w:rPr>
      </w:pPr>
      <w:r w:rsidRPr="001F390F">
        <w:rPr>
          <w:rFonts w:ascii="Arial" w:hAnsi="Arial" w:cs="Arial"/>
          <w:b/>
          <w:sz w:val="18"/>
          <w:szCs w:val="18"/>
        </w:rPr>
        <w:t>W przypadku nie wpłacenia w obowiązujących terminach kwoty wynikającej z niniejszej deklaracji lub wpłacenia jej w niepełnej wysokości, niniejsza deklaracja stanowi podstawę do wystawienia tytułu wykonawczego, zgodnie z przepisami ustawy z dnia 17 czerwca 1966 r o postępowaniu egzekucyjnym w</w:t>
      </w:r>
      <w:r>
        <w:rPr>
          <w:rFonts w:ascii="Arial" w:hAnsi="Arial" w:cs="Arial"/>
          <w:b/>
          <w:sz w:val="18"/>
          <w:szCs w:val="18"/>
        </w:rPr>
        <w:t xml:space="preserve"> administracji (Dz. U. 2012.1015 j.t. ze </w:t>
      </w:r>
      <w:r w:rsidRPr="001F390F">
        <w:rPr>
          <w:rFonts w:ascii="Arial" w:hAnsi="Arial" w:cs="Arial"/>
          <w:b/>
          <w:sz w:val="18"/>
          <w:szCs w:val="18"/>
        </w:rPr>
        <w:t xml:space="preserve"> zm.).</w:t>
      </w:r>
    </w:p>
    <w:p w:rsidR="00E26D4A" w:rsidRPr="001F390F" w:rsidRDefault="00E26D4A" w:rsidP="001F390F">
      <w:pPr>
        <w:pStyle w:val="NoSpacing"/>
        <w:numPr>
          <w:ilvl w:val="0"/>
          <w:numId w:val="3"/>
        </w:numPr>
        <w:jc w:val="both"/>
        <w:rPr>
          <w:rFonts w:ascii="Arial" w:hAnsi="Arial" w:cs="Arial"/>
          <w:sz w:val="18"/>
          <w:szCs w:val="18"/>
        </w:rPr>
      </w:pPr>
      <w:r w:rsidRPr="001F390F">
        <w:rPr>
          <w:rFonts w:ascii="Arial" w:hAnsi="Arial" w:cs="Arial"/>
          <w:b/>
          <w:sz w:val="18"/>
          <w:szCs w:val="18"/>
        </w:rPr>
        <w:t>Opłatę na</w:t>
      </w:r>
      <w:r>
        <w:rPr>
          <w:rFonts w:ascii="Arial" w:hAnsi="Arial" w:cs="Arial"/>
          <w:b/>
          <w:sz w:val="18"/>
          <w:szCs w:val="18"/>
        </w:rPr>
        <w:t>leży uiszczać bez wezwania do 15</w:t>
      </w:r>
      <w:r w:rsidRPr="001F390F">
        <w:rPr>
          <w:rFonts w:ascii="Arial" w:hAnsi="Arial" w:cs="Arial"/>
          <w:b/>
          <w:sz w:val="18"/>
          <w:szCs w:val="18"/>
        </w:rPr>
        <w:t xml:space="preserve"> dnia każdego miesiąca za dany miesiąc wpłatą gotówkową lub przelewem na rachunek bankowy gminy Biały Bór, który dostępny jest m.in. </w:t>
      </w:r>
      <w:r>
        <w:rPr>
          <w:rFonts w:ascii="Arial" w:hAnsi="Arial" w:cs="Arial"/>
          <w:b/>
          <w:sz w:val="18"/>
          <w:szCs w:val="18"/>
        </w:rPr>
        <w:br/>
      </w:r>
      <w:r w:rsidRPr="001F390F">
        <w:rPr>
          <w:rFonts w:ascii="Arial" w:hAnsi="Arial" w:cs="Arial"/>
          <w:b/>
          <w:sz w:val="18"/>
          <w:szCs w:val="18"/>
        </w:rPr>
        <w:t xml:space="preserve">w Biuletynie Informacji Publicznej gminy. </w:t>
      </w:r>
    </w:p>
    <w:p w:rsidR="00E26D4A" w:rsidRPr="001F390F" w:rsidRDefault="00E26D4A">
      <w:pPr>
        <w:pStyle w:val="NoSpacing"/>
        <w:rPr>
          <w:rFonts w:ascii="Arial" w:hAnsi="Arial" w:cs="Arial"/>
          <w:sz w:val="16"/>
          <w:szCs w:val="16"/>
        </w:rPr>
      </w:pPr>
    </w:p>
    <w:p w:rsidR="00E26D4A" w:rsidRDefault="00E26D4A" w:rsidP="009A7535">
      <w:pPr>
        <w:pStyle w:val="NoSpacing"/>
        <w:spacing w:line="240" w:lineRule="auto"/>
        <w:outlineLvl w:val="0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OBJAŚ</w:t>
      </w:r>
      <w:r w:rsidRPr="001F390F">
        <w:rPr>
          <w:rFonts w:ascii="Arial" w:hAnsi="Arial" w:cs="Arial"/>
          <w:b/>
          <w:sz w:val="18"/>
          <w:szCs w:val="18"/>
        </w:rPr>
        <w:t>NIEN</w:t>
      </w:r>
      <w:r>
        <w:rPr>
          <w:rFonts w:ascii="Arial" w:hAnsi="Arial" w:cs="Arial"/>
          <w:b/>
          <w:sz w:val="18"/>
          <w:szCs w:val="18"/>
        </w:rPr>
        <w:t>IA</w:t>
      </w:r>
    </w:p>
    <w:p w:rsidR="00E26D4A" w:rsidRDefault="00E26D4A" w:rsidP="00E635F1">
      <w:pPr>
        <w:pStyle w:val="NoSpacing"/>
        <w:spacing w:line="240" w:lineRule="auto"/>
        <w:rPr>
          <w:rFonts w:ascii="Arial" w:hAnsi="Arial" w:cs="Arial"/>
          <w:b/>
          <w:sz w:val="18"/>
          <w:szCs w:val="18"/>
        </w:rPr>
      </w:pPr>
    </w:p>
    <w:p w:rsidR="00E26D4A" w:rsidRPr="00E635F1" w:rsidRDefault="00E26D4A" w:rsidP="00F9076A">
      <w:pPr>
        <w:pStyle w:val="NoSpacing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Obowiązek złożenia deklaracji do Burmistrza Białego Boru o wysokości opłaty za gospodarowanie   odpadami komunalnymi powstaje w terminie 14 dni od dnia zamieszkania na danej nieruchomości         pierwszego mieszkańca lub powstania na danej nieruchomości odpadów komunalnych.    </w:t>
      </w:r>
    </w:p>
    <w:p w:rsidR="00E26D4A" w:rsidRPr="001F390F" w:rsidRDefault="00E26D4A" w:rsidP="00E635F1">
      <w:pPr>
        <w:pStyle w:val="NoSpacing"/>
        <w:spacing w:line="240" w:lineRule="auto"/>
        <w:rPr>
          <w:rFonts w:ascii="Arial" w:hAnsi="Arial" w:cs="Arial"/>
          <w:sz w:val="18"/>
          <w:szCs w:val="18"/>
        </w:rPr>
      </w:pPr>
    </w:p>
    <w:p w:rsidR="00E26D4A" w:rsidRDefault="00E26D4A" w:rsidP="004E372B">
      <w:pPr>
        <w:pStyle w:val="NoSpacing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1F390F">
        <w:rPr>
          <w:rFonts w:ascii="Arial" w:hAnsi="Arial" w:cs="Arial"/>
          <w:sz w:val="18"/>
          <w:szCs w:val="18"/>
        </w:rPr>
        <w:t xml:space="preserve">W przypadku zmiany danych będących podstawą ustalenia wysokości należnej opłaty za gospodarowanie odpadami komunalnymi lub określonej w deklaracji ilości odpadów komunalnych powstających na danej nieruchomości właściciel nieruchomości jest obowiązany złożyć nową deklarację do Urzędu Miejskiego w Białym Borze w terminie 14 dni od dnia nastąpienia zmiany. Opłatę </w:t>
      </w:r>
      <w:r>
        <w:rPr>
          <w:rFonts w:ascii="Arial" w:hAnsi="Arial" w:cs="Arial"/>
          <w:sz w:val="18"/>
          <w:szCs w:val="18"/>
        </w:rPr>
        <w:br/>
      </w:r>
      <w:r w:rsidRPr="001F390F">
        <w:rPr>
          <w:rFonts w:ascii="Arial" w:hAnsi="Arial" w:cs="Arial"/>
          <w:sz w:val="18"/>
          <w:szCs w:val="18"/>
        </w:rPr>
        <w:t>za gospodarowanie odpadami komunalnymi w zmiennej wysokości uiszcza się za miesiąc, w którym nastąpiła zmiana.</w:t>
      </w:r>
    </w:p>
    <w:p w:rsidR="00E26D4A" w:rsidRDefault="00E26D4A" w:rsidP="004E372B">
      <w:pPr>
        <w:pStyle w:val="NoSpacing"/>
        <w:spacing w:line="240" w:lineRule="auto"/>
        <w:jc w:val="both"/>
        <w:rPr>
          <w:rFonts w:ascii="Arial" w:hAnsi="Arial" w:cs="Arial"/>
          <w:sz w:val="18"/>
          <w:szCs w:val="18"/>
        </w:rPr>
      </w:pPr>
    </w:p>
    <w:p w:rsidR="00E26D4A" w:rsidRDefault="00E26D4A" w:rsidP="004E2267">
      <w:pPr>
        <w:pStyle w:val="NoSpacing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W razie niezłożeni deklaracji o wysokość opłaty za gospodarowanie odpadami komunalnymi albo               uzasadnionych wątpliwości co do danych zawartych w deklaracji Burmistrz Białego Boru określa, </w:t>
      </w:r>
      <w:r>
        <w:rPr>
          <w:rFonts w:ascii="Arial" w:hAnsi="Arial" w:cs="Arial"/>
          <w:sz w:val="18"/>
          <w:szCs w:val="18"/>
        </w:rPr>
        <w:br/>
        <w:t xml:space="preserve">w drodze, wysokość opłaty za gospodarowanie odpadami komunalnymi. </w:t>
      </w:r>
    </w:p>
    <w:p w:rsidR="00E26D4A" w:rsidRDefault="00E26D4A" w:rsidP="004E372B">
      <w:pPr>
        <w:pStyle w:val="NoSpacing"/>
        <w:spacing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</w:p>
    <w:p w:rsidR="00E26D4A" w:rsidRDefault="00E26D4A" w:rsidP="004E2267">
      <w:pPr>
        <w:pStyle w:val="NoSpacing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Niniejszą deklarację należy złożyć w siedzibie Urzędu Miejskiego w Białym Borze, ul. Żymierskiego 10, </w:t>
      </w:r>
    </w:p>
    <w:p w:rsidR="00E26D4A" w:rsidRDefault="00E26D4A" w:rsidP="004E2267">
      <w:pPr>
        <w:pStyle w:val="NoSpacing"/>
        <w:spacing w:line="240" w:lineRule="auto"/>
        <w:ind w:left="33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78-425 Biały Bór, pok. nr 38 bądź przesłać drogą pocztową na wskazany wyżej adres. </w:t>
      </w:r>
    </w:p>
    <w:p w:rsidR="00E26D4A" w:rsidRDefault="00E26D4A" w:rsidP="004E372B">
      <w:pPr>
        <w:pStyle w:val="NoSpacing"/>
        <w:spacing w:line="240" w:lineRule="auto"/>
        <w:ind w:left="33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</w:t>
      </w:r>
    </w:p>
    <w:p w:rsidR="00E26D4A" w:rsidRPr="001F390F" w:rsidRDefault="00E26D4A" w:rsidP="001F390F">
      <w:pPr>
        <w:pStyle w:val="NoSpacing"/>
        <w:spacing w:line="240" w:lineRule="auto"/>
        <w:jc w:val="both"/>
        <w:rPr>
          <w:rFonts w:ascii="Arial" w:hAnsi="Arial" w:cs="Arial"/>
          <w:i/>
          <w:sz w:val="16"/>
          <w:szCs w:val="16"/>
        </w:rPr>
      </w:pPr>
    </w:p>
    <w:p w:rsidR="00E26D4A" w:rsidRPr="001F390F" w:rsidRDefault="00E26D4A" w:rsidP="001F390F">
      <w:pPr>
        <w:pStyle w:val="NoSpacing"/>
        <w:spacing w:line="240" w:lineRule="auto"/>
        <w:jc w:val="both"/>
        <w:rPr>
          <w:rFonts w:ascii="Arial" w:hAnsi="Arial" w:cs="Arial"/>
          <w:i/>
          <w:sz w:val="18"/>
          <w:szCs w:val="18"/>
        </w:rPr>
      </w:pPr>
    </w:p>
    <w:sectPr w:rsidR="00E26D4A" w:rsidRPr="001F390F" w:rsidSect="00720D4D">
      <w:pgSz w:w="11906" w:h="16838"/>
      <w:pgMar w:top="1079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??¨§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7920CA"/>
    <w:multiLevelType w:val="hybridMultilevel"/>
    <w:tmpl w:val="BECC4C56"/>
    <w:lvl w:ilvl="0" w:tplc="2310A39A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1">
    <w:nsid w:val="29DE565B"/>
    <w:multiLevelType w:val="hybridMultilevel"/>
    <w:tmpl w:val="9C805CD4"/>
    <w:lvl w:ilvl="0" w:tplc="77DA872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75E44A0"/>
    <w:multiLevelType w:val="multilevel"/>
    <w:tmpl w:val="C276B5C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3">
    <w:nsid w:val="486B64E2"/>
    <w:multiLevelType w:val="multilevel"/>
    <w:tmpl w:val="081C741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B36099A"/>
    <w:multiLevelType w:val="multilevel"/>
    <w:tmpl w:val="081C741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6535"/>
    <w:rsid w:val="00054D13"/>
    <w:rsid w:val="00094B23"/>
    <w:rsid w:val="000E2FCA"/>
    <w:rsid w:val="000F4566"/>
    <w:rsid w:val="001050B8"/>
    <w:rsid w:val="00137E81"/>
    <w:rsid w:val="001D6D94"/>
    <w:rsid w:val="001F390F"/>
    <w:rsid w:val="00256D47"/>
    <w:rsid w:val="002D612C"/>
    <w:rsid w:val="0033264D"/>
    <w:rsid w:val="0042737F"/>
    <w:rsid w:val="0048528E"/>
    <w:rsid w:val="004D5FA1"/>
    <w:rsid w:val="004E2267"/>
    <w:rsid w:val="004E372B"/>
    <w:rsid w:val="005458BF"/>
    <w:rsid w:val="005524B2"/>
    <w:rsid w:val="00593EF6"/>
    <w:rsid w:val="005D73A7"/>
    <w:rsid w:val="0060603A"/>
    <w:rsid w:val="00656816"/>
    <w:rsid w:val="006A6535"/>
    <w:rsid w:val="007039E5"/>
    <w:rsid w:val="00720D4D"/>
    <w:rsid w:val="00800E41"/>
    <w:rsid w:val="0086130F"/>
    <w:rsid w:val="008A794D"/>
    <w:rsid w:val="008E7230"/>
    <w:rsid w:val="00904641"/>
    <w:rsid w:val="00943D51"/>
    <w:rsid w:val="0097295A"/>
    <w:rsid w:val="009A7535"/>
    <w:rsid w:val="009F48CD"/>
    <w:rsid w:val="00A2224D"/>
    <w:rsid w:val="00A324DE"/>
    <w:rsid w:val="00AB3E09"/>
    <w:rsid w:val="00B56DBB"/>
    <w:rsid w:val="00BC0352"/>
    <w:rsid w:val="00BF7BF8"/>
    <w:rsid w:val="00C07225"/>
    <w:rsid w:val="00C24DB3"/>
    <w:rsid w:val="00C9522B"/>
    <w:rsid w:val="00CB7964"/>
    <w:rsid w:val="00CD32D8"/>
    <w:rsid w:val="00CF3624"/>
    <w:rsid w:val="00D214D4"/>
    <w:rsid w:val="00D22423"/>
    <w:rsid w:val="00D41589"/>
    <w:rsid w:val="00D46395"/>
    <w:rsid w:val="00D56080"/>
    <w:rsid w:val="00D56311"/>
    <w:rsid w:val="00D60C38"/>
    <w:rsid w:val="00D94418"/>
    <w:rsid w:val="00DA247A"/>
    <w:rsid w:val="00DF382D"/>
    <w:rsid w:val="00E071B6"/>
    <w:rsid w:val="00E26D4A"/>
    <w:rsid w:val="00E3217D"/>
    <w:rsid w:val="00E51A4C"/>
    <w:rsid w:val="00E635F1"/>
    <w:rsid w:val="00E83E3F"/>
    <w:rsid w:val="00EE3C32"/>
    <w:rsid w:val="00EE750D"/>
    <w:rsid w:val="00EF2359"/>
    <w:rsid w:val="00EF70E0"/>
    <w:rsid w:val="00F228B5"/>
    <w:rsid w:val="00F24A73"/>
    <w:rsid w:val="00F333D8"/>
    <w:rsid w:val="00F45998"/>
    <w:rsid w:val="00F521E8"/>
    <w:rsid w:val="00F9076A"/>
    <w:rsid w:val="00FC0492"/>
    <w:rsid w:val="00FC0F1A"/>
    <w:rsid w:val="00FF6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4566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mylnie">
    <w:name w:val="Domyślnie"/>
    <w:uiPriority w:val="99"/>
    <w:rsid w:val="000F4566"/>
    <w:pPr>
      <w:suppressAutoHyphens/>
      <w:spacing w:after="200" w:line="276" w:lineRule="auto"/>
    </w:pPr>
    <w:rPr>
      <w:rFonts w:eastAsia="SimSun" w:cs="Calibri"/>
      <w:lang w:eastAsia="en-US"/>
    </w:rPr>
  </w:style>
  <w:style w:type="character" w:customStyle="1" w:styleId="NagwekZnak">
    <w:name w:val="Nagłówek Znak"/>
    <w:basedOn w:val="DefaultParagraphFont"/>
    <w:uiPriority w:val="99"/>
    <w:rsid w:val="000F4566"/>
    <w:rPr>
      <w:rFonts w:cs="Times New Roman"/>
    </w:rPr>
  </w:style>
  <w:style w:type="character" w:customStyle="1" w:styleId="StopkaZnak">
    <w:name w:val="Stopka Znak"/>
    <w:basedOn w:val="DefaultParagraphFont"/>
    <w:uiPriority w:val="99"/>
    <w:rsid w:val="000F4566"/>
    <w:rPr>
      <w:rFonts w:cs="Times New Roman"/>
    </w:rPr>
  </w:style>
  <w:style w:type="character" w:customStyle="1" w:styleId="TekstdymkaZnak">
    <w:name w:val="Tekst dymka Znak"/>
    <w:basedOn w:val="DefaultParagraphFont"/>
    <w:uiPriority w:val="99"/>
    <w:rsid w:val="000F4566"/>
    <w:rPr>
      <w:rFonts w:ascii="Tahoma" w:hAnsi="Tahoma" w:cs="Tahoma"/>
      <w:sz w:val="16"/>
      <w:szCs w:val="16"/>
    </w:rPr>
  </w:style>
  <w:style w:type="paragraph" w:styleId="Header">
    <w:name w:val="header"/>
    <w:basedOn w:val="Domylnie"/>
    <w:link w:val="HeaderChar"/>
    <w:uiPriority w:val="99"/>
    <w:rsid w:val="000F4566"/>
    <w:pPr>
      <w:suppressLineNumbers/>
      <w:tabs>
        <w:tab w:val="center" w:pos="4536"/>
        <w:tab w:val="right" w:pos="9072"/>
      </w:tabs>
      <w:spacing w:after="0" w:line="100" w:lineRule="atLeast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56DBB"/>
    <w:rPr>
      <w:rFonts w:cs="Times New Roman"/>
    </w:rPr>
  </w:style>
  <w:style w:type="paragraph" w:customStyle="1" w:styleId="Tretekstu">
    <w:name w:val="Treść tekstu"/>
    <w:basedOn w:val="Domylnie"/>
    <w:uiPriority w:val="99"/>
    <w:rsid w:val="000F4566"/>
    <w:pPr>
      <w:spacing w:after="120"/>
    </w:pPr>
  </w:style>
  <w:style w:type="paragraph" w:styleId="List">
    <w:name w:val="List"/>
    <w:basedOn w:val="Tretekstu"/>
    <w:uiPriority w:val="99"/>
    <w:rsid w:val="000F4566"/>
    <w:rPr>
      <w:rFonts w:cs="Mangal"/>
    </w:rPr>
  </w:style>
  <w:style w:type="paragraph" w:styleId="Signature">
    <w:name w:val="Signature"/>
    <w:basedOn w:val="Domylnie"/>
    <w:link w:val="SignatureChar"/>
    <w:uiPriority w:val="99"/>
    <w:rsid w:val="000F4566"/>
    <w:pPr>
      <w:suppressLineNumbers/>
      <w:spacing w:before="120" w:after="120"/>
    </w:pPr>
    <w:rPr>
      <w:rFonts w:cs="Mangal"/>
      <w:i/>
      <w:iCs/>
      <w:sz w:val="24"/>
      <w:szCs w:val="24"/>
    </w:rPr>
  </w:style>
  <w:style w:type="character" w:customStyle="1" w:styleId="SignatureChar">
    <w:name w:val="Signature Char"/>
    <w:basedOn w:val="DefaultParagraphFont"/>
    <w:link w:val="Signature"/>
    <w:uiPriority w:val="99"/>
    <w:semiHidden/>
    <w:locked/>
    <w:rsid w:val="00B56DBB"/>
    <w:rPr>
      <w:rFonts w:cs="Times New Roman"/>
    </w:rPr>
  </w:style>
  <w:style w:type="paragraph" w:customStyle="1" w:styleId="Indeks">
    <w:name w:val="Indeks"/>
    <w:basedOn w:val="Domylnie"/>
    <w:uiPriority w:val="99"/>
    <w:rsid w:val="000F4566"/>
    <w:pPr>
      <w:suppressLineNumbers/>
    </w:pPr>
    <w:rPr>
      <w:rFonts w:cs="Mangal"/>
    </w:rPr>
  </w:style>
  <w:style w:type="paragraph" w:styleId="NoSpacing">
    <w:name w:val="No Spacing"/>
    <w:uiPriority w:val="99"/>
    <w:qFormat/>
    <w:rsid w:val="000F4566"/>
    <w:pPr>
      <w:suppressAutoHyphens/>
      <w:spacing w:line="100" w:lineRule="atLeast"/>
    </w:pPr>
    <w:rPr>
      <w:rFonts w:eastAsia="SimSun" w:cs="Calibri"/>
      <w:lang w:eastAsia="en-US"/>
    </w:rPr>
  </w:style>
  <w:style w:type="paragraph" w:customStyle="1" w:styleId="Zwykytekst1">
    <w:name w:val="Zwykły tekst1"/>
    <w:basedOn w:val="Domylnie"/>
    <w:uiPriority w:val="99"/>
    <w:rsid w:val="000F4566"/>
    <w:pPr>
      <w:spacing w:after="0" w:line="100" w:lineRule="atLeast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Footer">
    <w:name w:val="footer"/>
    <w:basedOn w:val="Domylnie"/>
    <w:link w:val="FooterChar"/>
    <w:uiPriority w:val="99"/>
    <w:rsid w:val="000F4566"/>
    <w:pPr>
      <w:suppressLineNumbers/>
      <w:tabs>
        <w:tab w:val="center" w:pos="4536"/>
        <w:tab w:val="right" w:pos="9072"/>
      </w:tabs>
      <w:spacing w:after="0" w:line="100" w:lineRule="atLeast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56DBB"/>
    <w:rPr>
      <w:rFonts w:cs="Times New Roman"/>
    </w:rPr>
  </w:style>
  <w:style w:type="paragraph" w:styleId="BalloonText">
    <w:name w:val="Balloon Text"/>
    <w:basedOn w:val="Domylnie"/>
    <w:link w:val="BalloonTextChar"/>
    <w:uiPriority w:val="99"/>
    <w:rsid w:val="000F4566"/>
    <w:pPr>
      <w:spacing w:after="0" w:line="100" w:lineRule="atLeast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56DBB"/>
    <w:rPr>
      <w:rFonts w:ascii="Times New Roman" w:hAnsi="Times New Roman" w:cs="Times New Roman"/>
      <w:sz w:val="2"/>
    </w:rPr>
  </w:style>
  <w:style w:type="paragraph" w:customStyle="1" w:styleId="Akapitzlist1">
    <w:name w:val="Akapit z listą1"/>
    <w:basedOn w:val="Domylnie"/>
    <w:uiPriority w:val="99"/>
    <w:rsid w:val="000F4566"/>
    <w:pPr>
      <w:spacing w:after="0" w:line="240" w:lineRule="auto"/>
      <w:ind w:left="720"/>
    </w:pPr>
    <w:rPr>
      <w:rFonts w:ascii="Times New Roman" w:hAnsi="Times New Roman"/>
      <w:sz w:val="20"/>
      <w:szCs w:val="20"/>
    </w:rPr>
  </w:style>
  <w:style w:type="paragraph" w:styleId="DocumentMap">
    <w:name w:val="Document Map"/>
    <w:basedOn w:val="Normal"/>
    <w:link w:val="DocumentMapChar"/>
    <w:uiPriority w:val="99"/>
    <w:semiHidden/>
    <w:rsid w:val="009A7535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EE750D"/>
    <w:rPr>
      <w:rFonts w:ascii="Times New Roman" w:hAnsi="Times New Roman" w:cs="Times New Roman"/>
      <w:sz w:val="2"/>
    </w:rPr>
  </w:style>
  <w:style w:type="table" w:styleId="TableGrid">
    <w:name w:val="Table Grid"/>
    <w:basedOn w:val="TableNormal"/>
    <w:uiPriority w:val="99"/>
    <w:locked/>
    <w:rsid w:val="00FF6BDC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3</Pages>
  <Words>648</Words>
  <Characters>3894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XXVII/.../2013</dc:title>
  <dc:subject/>
  <dc:creator>Marta Kleinszmid</dc:creator>
  <cp:keywords/>
  <dc:description/>
  <cp:lastModifiedBy>Urząd Miejski</cp:lastModifiedBy>
  <cp:revision>5</cp:revision>
  <cp:lastPrinted>2014-08-11T09:38:00Z</cp:lastPrinted>
  <dcterms:created xsi:type="dcterms:W3CDTF">2014-06-12T11:35:00Z</dcterms:created>
  <dcterms:modified xsi:type="dcterms:W3CDTF">2014-08-21T11:01:00Z</dcterms:modified>
</cp:coreProperties>
</file>